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97" w:rsidRPr="00095755" w:rsidRDefault="00195E9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195E97" w:rsidRPr="00246854" w:rsidRDefault="00195E9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195E97" w:rsidRDefault="00195E9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март 2026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195E97" w:rsidRDefault="00195E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195E97" w:rsidRDefault="00195E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195E97" w:rsidRDefault="00195E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195E97" w:rsidRDefault="00195E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5E97" w:rsidRPr="00BA395B" w:rsidRDefault="00195E97" w:rsidP="000957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195E97" w:rsidRPr="00BA395B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195E97" w:rsidRPr="008A3ACF" w:rsidTr="00FB64E0">
        <w:tc>
          <w:tcPr>
            <w:tcW w:w="693" w:type="dxa"/>
            <w:vMerge w:val="restart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95E97" w:rsidRPr="008A3ACF" w:rsidTr="00FB64E0">
        <w:tc>
          <w:tcPr>
            <w:tcW w:w="693" w:type="dxa"/>
            <w:vMerge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195E97" w:rsidRPr="00FB64E0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/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Пн,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  <w:r w:rsidRPr="005772E3">
              <w:rPr>
                <w:rFonts w:ascii="Times New Roman" w:hAnsi="Times New Roman"/>
                <w:b/>
              </w:rPr>
              <w:t>убб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 xml:space="preserve">* / </w:t>
            </w: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Пн, ср. 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</w:t>
            </w:r>
          </w:p>
        </w:tc>
        <w:tc>
          <w:tcPr>
            <w:tcW w:w="134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5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1407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Пон.</w:t>
            </w:r>
          </w:p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Субб.</w:t>
            </w:r>
          </w:p>
        </w:tc>
        <w:tc>
          <w:tcPr>
            <w:tcW w:w="134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195E97" w:rsidRDefault="00195E97" w:rsidP="005772E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195E97" w:rsidRDefault="00195E97" w:rsidP="005772E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Затолочный Д.В.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1*/</w:t>
            </w:r>
            <w:r>
              <w:rPr>
                <w:rFonts w:ascii="Times New Roman" w:hAnsi="Times New Roman"/>
                <w:b/>
              </w:rPr>
              <w:t>3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407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Будни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Выходные</w:t>
            </w:r>
          </w:p>
        </w:tc>
        <w:tc>
          <w:tcPr>
            <w:tcW w:w="134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09.00-20.00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Простомолотов Д.В.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Субб, воскр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17.00-19.00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Брейк- данс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Локанова Эльвира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3A7FF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Танец живота/пилатес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1**</w:t>
            </w: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07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Пн, ср.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3A7FF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07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Вт, чт</w:t>
            </w:r>
          </w:p>
        </w:tc>
        <w:tc>
          <w:tcPr>
            <w:tcW w:w="1343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118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C4891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195E97" w:rsidRPr="005772E3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Простомолотов Д.В.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195E97" w:rsidRPr="006C6C7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107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C4891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195E97" w:rsidRDefault="00195E97" w:rsidP="00B77DF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195E97" w:rsidRPr="005772E3" w:rsidRDefault="00195E97" w:rsidP="00B77DF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195E97" w:rsidRPr="005772E3" w:rsidRDefault="00195E97" w:rsidP="00B77DF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Гренкова С.С.</w:t>
            </w:r>
          </w:p>
        </w:tc>
      </w:tr>
      <w:tr w:rsidR="00195E97" w:rsidRPr="008A3ACF" w:rsidTr="00FB64E0">
        <w:tc>
          <w:tcPr>
            <w:tcW w:w="693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72" w:type="dxa"/>
          </w:tcPr>
          <w:p w:rsidR="00195E97" w:rsidRPr="006C6C77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195E97" w:rsidRPr="006C6C77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195E97" w:rsidRPr="005C4891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195E97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195E97" w:rsidRPr="005772E3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195E97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195E97" w:rsidRPr="005772E3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195E97" w:rsidRPr="005772E3" w:rsidRDefault="00195E9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Ристивоевич Ю.М.</w:t>
            </w:r>
          </w:p>
        </w:tc>
      </w:tr>
      <w:tr w:rsidR="00195E97" w:rsidRPr="008A3ACF" w:rsidTr="00FB64E0">
        <w:tc>
          <w:tcPr>
            <w:tcW w:w="3165" w:type="dxa"/>
            <w:gridSpan w:val="2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01.10.2025</w:t>
            </w:r>
          </w:p>
        </w:tc>
        <w:tc>
          <w:tcPr>
            <w:tcW w:w="7660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195E97" w:rsidRPr="008A3ACF" w:rsidTr="00FB64E0">
        <w:tc>
          <w:tcPr>
            <w:tcW w:w="3165" w:type="dxa"/>
            <w:gridSpan w:val="2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</w:t>
            </w:r>
          </w:p>
        </w:tc>
        <w:tc>
          <w:tcPr>
            <w:tcW w:w="1100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</w:t>
            </w:r>
          </w:p>
        </w:tc>
        <w:tc>
          <w:tcPr>
            <w:tcW w:w="5308" w:type="dxa"/>
            <w:gridSpan w:val="3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470</w:t>
            </w:r>
          </w:p>
        </w:tc>
      </w:tr>
    </w:tbl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Pr="00BA395B" w:rsidRDefault="00195E97" w:rsidP="00C102E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195E97" w:rsidRPr="00BA395B" w:rsidRDefault="00195E97" w:rsidP="00C102EF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"/>
        <w:gridCol w:w="3402"/>
        <w:gridCol w:w="2094"/>
        <w:gridCol w:w="2442"/>
        <w:gridCol w:w="9"/>
        <w:gridCol w:w="2032"/>
      </w:tblGrid>
      <w:tr w:rsidR="00195E97" w:rsidRPr="008A3ACF" w:rsidTr="004D6974">
        <w:tc>
          <w:tcPr>
            <w:tcW w:w="708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195E97" w:rsidRPr="008A3ACF" w:rsidTr="00295B57">
        <w:tc>
          <w:tcPr>
            <w:tcW w:w="708" w:type="dxa"/>
          </w:tcPr>
          <w:p w:rsidR="00195E97" w:rsidRPr="008A3ACF" w:rsidRDefault="00195E9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vAlign w:val="center"/>
          </w:tcPr>
          <w:p w:rsidR="00195E97" w:rsidRDefault="00195E97" w:rsidP="006E6DD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Первенство и Чемпионат Москвы по всестилевому каратэ</w:t>
            </w:r>
          </w:p>
        </w:tc>
        <w:tc>
          <w:tcPr>
            <w:tcW w:w="2094" w:type="dxa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01.03.2026</w:t>
            </w:r>
          </w:p>
        </w:tc>
        <w:tc>
          <w:tcPr>
            <w:tcW w:w="2442" w:type="dxa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- 4</w:t>
            </w:r>
          </w:p>
          <w:p w:rsidR="00195E97" w:rsidRDefault="00195E9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- 5</w:t>
            </w:r>
          </w:p>
          <w:p w:rsidR="00195E97" w:rsidRDefault="00195E9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- 4 </w:t>
            </w:r>
          </w:p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17</w:t>
            </w:r>
          </w:p>
        </w:tc>
      </w:tr>
      <w:tr w:rsidR="00195E97" w:rsidRPr="008A3ACF" w:rsidTr="009708FB">
        <w:tc>
          <w:tcPr>
            <w:tcW w:w="708" w:type="dxa"/>
          </w:tcPr>
          <w:p w:rsidR="00195E97" w:rsidRPr="004D6974" w:rsidRDefault="00195E9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vAlign w:val="center"/>
          </w:tcPr>
          <w:p w:rsidR="00195E97" w:rsidRPr="00C25AB3" w:rsidRDefault="00195E97" w:rsidP="009708F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Отборочный турнир по всестилевому каратэ</w:t>
            </w:r>
          </w:p>
        </w:tc>
        <w:tc>
          <w:tcPr>
            <w:tcW w:w="2094" w:type="dxa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09.03.2026</w:t>
            </w:r>
          </w:p>
        </w:tc>
        <w:tc>
          <w:tcPr>
            <w:tcW w:w="2442" w:type="dxa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195E97" w:rsidRDefault="00195E97" w:rsidP="00DB72A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- 2</w:t>
            </w:r>
          </w:p>
          <w:p w:rsidR="00195E97" w:rsidRDefault="00195E97" w:rsidP="00DB72A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- 1</w:t>
            </w:r>
          </w:p>
          <w:p w:rsidR="00195E97" w:rsidRDefault="00195E97" w:rsidP="00DB72A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3</w:t>
            </w:r>
          </w:p>
        </w:tc>
      </w:tr>
      <w:tr w:rsidR="00195E97" w:rsidRPr="008A3ACF" w:rsidTr="009708FB">
        <w:tc>
          <w:tcPr>
            <w:tcW w:w="708" w:type="dxa"/>
          </w:tcPr>
          <w:p w:rsidR="00195E97" w:rsidRPr="004D6974" w:rsidRDefault="00195E9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vAlign w:val="center"/>
          </w:tcPr>
          <w:p w:rsidR="00195E97" w:rsidRDefault="00195E97" w:rsidP="006E6DD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турнир по всестилевому каратэ</w:t>
            </w:r>
          </w:p>
        </w:tc>
        <w:tc>
          <w:tcPr>
            <w:tcW w:w="2094" w:type="dxa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13.03 – 15.03.2026</w:t>
            </w:r>
          </w:p>
        </w:tc>
        <w:tc>
          <w:tcPr>
            <w:tcW w:w="2442" w:type="dxa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Рязань</w:t>
            </w:r>
          </w:p>
        </w:tc>
        <w:tc>
          <w:tcPr>
            <w:tcW w:w="2041" w:type="dxa"/>
            <w:gridSpan w:val="2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- 2</w:t>
            </w:r>
          </w:p>
          <w:p w:rsidR="00195E97" w:rsidRDefault="00195E9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- 1 </w:t>
            </w:r>
          </w:p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6</w:t>
            </w:r>
          </w:p>
        </w:tc>
      </w:tr>
      <w:tr w:rsidR="00195E97" w:rsidRPr="008A3ACF" w:rsidTr="009708FB">
        <w:tc>
          <w:tcPr>
            <w:tcW w:w="708" w:type="dxa"/>
          </w:tcPr>
          <w:p w:rsidR="00195E97" w:rsidRDefault="00195E9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vAlign w:val="center"/>
          </w:tcPr>
          <w:p w:rsidR="00195E97" w:rsidRDefault="00195E97" w:rsidP="006E6DD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Тренинг по самообороне</w:t>
            </w:r>
          </w:p>
        </w:tc>
        <w:tc>
          <w:tcPr>
            <w:tcW w:w="2094" w:type="dxa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20.03.2026</w:t>
            </w:r>
          </w:p>
        </w:tc>
        <w:tc>
          <w:tcPr>
            <w:tcW w:w="2442" w:type="dxa"/>
            <w:vAlign w:val="center"/>
          </w:tcPr>
          <w:p w:rsidR="00195E97" w:rsidRDefault="00195E9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ул. Абрамцевская д.9 к.1</w:t>
            </w:r>
          </w:p>
        </w:tc>
        <w:tc>
          <w:tcPr>
            <w:tcW w:w="2041" w:type="dxa"/>
            <w:gridSpan w:val="2"/>
            <w:vAlign w:val="center"/>
          </w:tcPr>
          <w:p w:rsidR="00195E97" w:rsidRDefault="00195E97" w:rsidP="00A623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195E97" w:rsidRPr="008A3ACF" w:rsidTr="009708FB">
        <w:tc>
          <w:tcPr>
            <w:tcW w:w="708" w:type="dxa"/>
          </w:tcPr>
          <w:p w:rsidR="00195E97" w:rsidRPr="004D6974" w:rsidRDefault="00195E9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vAlign w:val="center"/>
          </w:tcPr>
          <w:p w:rsidR="00195E97" w:rsidRDefault="00195E97" w:rsidP="009708F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по всестилевому каратэ «Кубок Александра Невского»</w:t>
            </w:r>
          </w:p>
        </w:tc>
        <w:tc>
          <w:tcPr>
            <w:tcW w:w="2094" w:type="dxa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22.03.2026</w:t>
            </w:r>
          </w:p>
        </w:tc>
        <w:tc>
          <w:tcPr>
            <w:tcW w:w="2442" w:type="dxa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195E97" w:rsidRDefault="00195E97" w:rsidP="00DB72A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- 3</w:t>
            </w:r>
          </w:p>
          <w:p w:rsidR="00195E97" w:rsidRDefault="00195E97" w:rsidP="00DB72A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- 4</w:t>
            </w:r>
          </w:p>
          <w:p w:rsidR="00195E97" w:rsidRDefault="00195E97" w:rsidP="00DB72A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- 5 </w:t>
            </w:r>
          </w:p>
          <w:p w:rsidR="00195E97" w:rsidRDefault="00195E97" w:rsidP="00DB72A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15</w:t>
            </w:r>
          </w:p>
        </w:tc>
      </w:tr>
      <w:tr w:rsidR="00195E97" w:rsidRPr="008A3ACF" w:rsidTr="009708FB">
        <w:tc>
          <w:tcPr>
            <w:tcW w:w="708" w:type="dxa"/>
          </w:tcPr>
          <w:p w:rsidR="00195E97" w:rsidRPr="004D6974" w:rsidRDefault="00195E9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vAlign w:val="center"/>
          </w:tcPr>
          <w:p w:rsidR="00195E97" w:rsidRDefault="00195E97" w:rsidP="009708F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Соревнования по брейк-дансу</w:t>
            </w:r>
          </w:p>
        </w:tc>
        <w:tc>
          <w:tcPr>
            <w:tcW w:w="2094" w:type="dxa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29.03.2026</w:t>
            </w:r>
          </w:p>
        </w:tc>
        <w:tc>
          <w:tcPr>
            <w:tcW w:w="2442" w:type="dxa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ул. Абрамцевская д.9 к.1</w:t>
            </w:r>
          </w:p>
        </w:tc>
        <w:tc>
          <w:tcPr>
            <w:tcW w:w="2041" w:type="dxa"/>
            <w:gridSpan w:val="2"/>
            <w:vAlign w:val="center"/>
          </w:tcPr>
          <w:p w:rsidR="00195E97" w:rsidRDefault="00195E9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70</w:t>
            </w:r>
          </w:p>
        </w:tc>
      </w:tr>
      <w:tr w:rsidR="00195E97" w:rsidRPr="008A3ACF" w:rsidTr="004D6974">
        <w:tc>
          <w:tcPr>
            <w:tcW w:w="8655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95E97" w:rsidRPr="008A3ACF" w:rsidTr="004D6974">
        <w:tc>
          <w:tcPr>
            <w:tcW w:w="8655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95E97" w:rsidRPr="008A3ACF" w:rsidTr="004D6974">
        <w:tc>
          <w:tcPr>
            <w:tcW w:w="8655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95E97" w:rsidRPr="008A3ACF" w:rsidTr="004D6974">
        <w:tc>
          <w:tcPr>
            <w:tcW w:w="8655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95E97" w:rsidRPr="008A3ACF" w:rsidTr="004D6974">
        <w:tc>
          <w:tcPr>
            <w:tcW w:w="8655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95E97" w:rsidRPr="008A3ACF" w:rsidTr="004D6974">
        <w:tc>
          <w:tcPr>
            <w:tcW w:w="8655" w:type="dxa"/>
            <w:gridSpan w:val="5"/>
          </w:tcPr>
          <w:p w:rsidR="00195E97" w:rsidRPr="008A3ACF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195E97" w:rsidRDefault="00195E9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195E97" w:rsidRPr="00BA395B" w:rsidRDefault="00195E97" w:rsidP="00C102EF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5E97" w:rsidRDefault="00195E97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" o:spid="_x0000_s1026" type="#_x0000_t120" style="position:absolute;left:0;text-align:left;margin-left:278.75pt;margin-top:4.5pt;width:60pt;height:60pt;z-index:-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" strokecolor="#70ad47" strokeweight="1pt">
            <v:stroke joinstyle="miter"/>
          </v:shape>
        </w:pict>
      </w:r>
    </w:p>
    <w:p w:rsidR="00195E97" w:rsidRPr="00BA395B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«ИМА»</w:t>
      </w:r>
      <w:r>
        <w:rPr>
          <w:rFonts w:ascii="Times New Roman" w:hAnsi="Times New Roman"/>
          <w:b/>
          <w:sz w:val="28"/>
          <w:szCs w:val="28"/>
        </w:rPr>
        <w:t xml:space="preserve">                          ___________/______________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BA395B">
        <w:rPr>
          <w:rFonts w:ascii="Times New Roman" w:hAnsi="Times New Roman"/>
          <w:sz w:val="24"/>
          <w:szCs w:val="24"/>
        </w:rPr>
        <w:t xml:space="preserve">м.п.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A395B">
        <w:rPr>
          <w:rFonts w:ascii="Times New Roman" w:hAnsi="Times New Roman"/>
          <w:sz w:val="24"/>
          <w:szCs w:val="24"/>
        </w:rPr>
        <w:t>подпись</w:t>
      </w:r>
      <w:r>
        <w:rPr>
          <w:rFonts w:ascii="Times New Roman" w:hAnsi="Times New Roman"/>
          <w:sz w:val="24"/>
          <w:szCs w:val="24"/>
        </w:rPr>
        <w:t xml:space="preserve">            Ф.И.О.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195E97" w:rsidRPr="004B3910" w:rsidRDefault="00195E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787E">
        <w:rPr>
          <w:rFonts w:ascii="Times New Roman" w:hAnsi="Times New Roman"/>
          <w:b/>
          <w:sz w:val="28"/>
          <w:szCs w:val="28"/>
        </w:rPr>
        <w:t>Первенство и Чемпионат Москвы по всестилевому каратэ: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787E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72.5pt">
            <v:imagedata r:id="rId5" o:title=""/>
          </v:shape>
        </w:pict>
      </w:r>
      <w:r w:rsidRPr="00F9787E">
        <w:rPr>
          <w:rFonts w:ascii="Times New Roman" w:hAnsi="Times New Roman"/>
          <w:b/>
          <w:sz w:val="28"/>
          <w:szCs w:val="28"/>
        </w:rPr>
        <w:pict>
          <v:shape id="_x0000_i1026" type="#_x0000_t75" style="width:230.25pt;height:172.5pt">
            <v:imagedata r:id="rId6" o:title=""/>
          </v:shape>
        </w:pic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787E">
        <w:rPr>
          <w:rFonts w:ascii="Times New Roman" w:hAnsi="Times New Roman"/>
          <w:b/>
          <w:sz w:val="28"/>
          <w:szCs w:val="28"/>
        </w:rPr>
        <w:t>Отборочный турнир по всестилевому каратэ: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787E">
        <w:rPr>
          <w:rFonts w:ascii="Times New Roman" w:hAnsi="Times New Roman"/>
          <w:b/>
          <w:sz w:val="28"/>
          <w:szCs w:val="28"/>
        </w:rPr>
        <w:pict>
          <v:shape id="_x0000_i1027" type="#_x0000_t75" style="width:194.25pt;height:259.5pt">
            <v:imagedata r:id="rId7" o:title=""/>
          </v:shape>
        </w:pict>
      </w:r>
      <w:r w:rsidRPr="00F9787E">
        <w:rPr>
          <w:rFonts w:ascii="Times New Roman" w:hAnsi="Times New Roman"/>
          <w:b/>
          <w:sz w:val="28"/>
          <w:szCs w:val="28"/>
        </w:rPr>
        <w:pict>
          <v:shape id="_x0000_i1028" type="#_x0000_t75" style="width:336pt;height:252pt">
            <v:imagedata r:id="rId8" o:title=""/>
          </v:shape>
        </w:pic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787E">
        <w:rPr>
          <w:rFonts w:ascii="Times New Roman" w:hAnsi="Times New Roman"/>
          <w:b/>
          <w:sz w:val="28"/>
          <w:szCs w:val="28"/>
        </w:rPr>
        <w:t>Всероссийский турнир по всестилевому каратэ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01B2">
        <w:rPr>
          <w:rFonts w:ascii="Times New Roman" w:hAnsi="Times New Roman"/>
          <w:b/>
          <w:sz w:val="28"/>
          <w:szCs w:val="28"/>
        </w:rPr>
        <w:pict>
          <v:shape id="_x0000_i1029" type="#_x0000_t75" style="width:154.5pt;height:113.25pt">
            <v:imagedata r:id="rId9" o:title=""/>
          </v:shape>
        </w:pict>
      </w:r>
      <w:r w:rsidRPr="003A01B2">
        <w:rPr>
          <w:rFonts w:ascii="Times New Roman" w:hAnsi="Times New Roman"/>
          <w:b/>
          <w:sz w:val="28"/>
          <w:szCs w:val="28"/>
        </w:rPr>
        <w:pict>
          <v:shape id="_x0000_i1030" type="#_x0000_t75" style="width:168pt;height:112.5pt">
            <v:imagedata r:id="rId10" o:title=""/>
          </v:shape>
        </w:pict>
      </w:r>
      <w:r w:rsidRPr="003A01B2">
        <w:rPr>
          <w:rFonts w:ascii="Times New Roman" w:hAnsi="Times New Roman"/>
          <w:b/>
          <w:sz w:val="28"/>
          <w:szCs w:val="28"/>
        </w:rPr>
        <w:pict>
          <v:shape id="_x0000_i1031" type="#_x0000_t75" style="width:174pt;height:116.25pt">
            <v:imagedata r:id="rId11" o:title=""/>
          </v:shape>
        </w:pic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Тренинг по самоо</w:t>
      </w:r>
      <w:r w:rsidRPr="006D31EA">
        <w:rPr>
          <w:rFonts w:ascii="Times New Roman" w:hAnsi="Times New Roman"/>
          <w:b/>
          <w:sz w:val="28"/>
          <w:szCs w:val="28"/>
        </w:rPr>
        <w:t>бороне: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31EA">
        <w:rPr>
          <w:rFonts w:ascii="Times New Roman" w:hAnsi="Times New Roman"/>
          <w:b/>
          <w:sz w:val="28"/>
          <w:szCs w:val="28"/>
        </w:rPr>
        <w:pict>
          <v:shape id="_x0000_i1032" type="#_x0000_t75" style="width:153.75pt;height:115.5pt">
            <v:imagedata r:id="rId12" o:title=""/>
          </v:shape>
        </w:pict>
      </w:r>
      <w:r w:rsidRPr="006D31EA">
        <w:rPr>
          <w:rFonts w:ascii="Times New Roman" w:hAnsi="Times New Roman"/>
          <w:b/>
          <w:sz w:val="28"/>
          <w:szCs w:val="28"/>
        </w:rPr>
        <w:pict>
          <v:shape id="_x0000_i1033" type="#_x0000_t75" style="width:192pt;height:108pt">
            <v:imagedata r:id="rId13" o:title=""/>
          </v:shape>
        </w:pict>
      </w:r>
      <w:r w:rsidRPr="006D31EA">
        <w:rPr>
          <w:rFonts w:ascii="Times New Roman" w:hAnsi="Times New Roman"/>
          <w:b/>
          <w:sz w:val="28"/>
          <w:szCs w:val="28"/>
        </w:rPr>
        <w:pict>
          <v:shape id="_x0000_i1034" type="#_x0000_t75" style="width:192pt;height:108pt">
            <v:imagedata r:id="rId14" o:title=""/>
          </v:shape>
        </w:pic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31EA">
        <w:rPr>
          <w:rFonts w:ascii="Times New Roman" w:hAnsi="Times New Roman"/>
          <w:b/>
          <w:sz w:val="28"/>
          <w:szCs w:val="28"/>
        </w:rPr>
        <w:t>Турнир по всестилевому каратэ «Кубок Александра Невского»:</w:t>
      </w:r>
      <w:r w:rsidRPr="00436B0C">
        <w:rPr>
          <w:rFonts w:ascii="Times New Roman" w:hAnsi="Times New Roman"/>
          <w:b/>
          <w:sz w:val="28"/>
          <w:szCs w:val="28"/>
        </w:rPr>
        <w:t xml:space="preserve"> </w:t>
      </w:r>
      <w:r w:rsidRPr="00436B0C">
        <w:rPr>
          <w:rFonts w:ascii="Times New Roman" w:hAnsi="Times New Roman"/>
          <w:b/>
          <w:sz w:val="28"/>
          <w:szCs w:val="28"/>
        </w:rPr>
        <w:pict>
          <v:shape id="_x0000_i1035" type="#_x0000_t75" style="width:230.25pt;height:172.5pt">
            <v:imagedata r:id="rId15" o:title=""/>
          </v:shape>
        </w:pict>
      </w:r>
      <w:r w:rsidRPr="00436B0C">
        <w:rPr>
          <w:rFonts w:ascii="Times New Roman" w:hAnsi="Times New Roman"/>
          <w:b/>
          <w:sz w:val="28"/>
          <w:szCs w:val="28"/>
        </w:rPr>
        <w:pict>
          <v:shape id="_x0000_i1036" type="#_x0000_t75" style="width:116.25pt;height:244.5pt">
            <v:imagedata r:id="rId16" o:title=""/>
          </v:shape>
        </w:pic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6B0C">
        <w:rPr>
          <w:rFonts w:ascii="Times New Roman" w:hAnsi="Times New Roman"/>
          <w:b/>
          <w:sz w:val="28"/>
          <w:szCs w:val="28"/>
        </w:rPr>
        <w:t>Соревнования по брейк-дансу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95E97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6B0C">
        <w:rPr>
          <w:rFonts w:ascii="Times New Roman" w:hAnsi="Times New Roman"/>
          <w:b/>
          <w:sz w:val="28"/>
          <w:szCs w:val="28"/>
        </w:rPr>
        <w:pict>
          <v:shape id="_x0000_i1037" type="#_x0000_t75" style="width:192pt;height:107.25pt">
            <v:imagedata r:id="rId17" o:title=""/>
          </v:shape>
        </w:pict>
      </w:r>
      <w:r w:rsidRPr="00436B0C">
        <w:rPr>
          <w:rFonts w:ascii="Times New Roman" w:hAnsi="Times New Roman"/>
          <w:b/>
          <w:sz w:val="28"/>
          <w:szCs w:val="28"/>
        </w:rPr>
        <w:pict>
          <v:shape id="_x0000_i1038" type="#_x0000_t75" style="width:220.5pt;height:108.75pt">
            <v:imagedata r:id="rId18" o:title=""/>
          </v:shape>
        </w:pict>
      </w:r>
    </w:p>
    <w:p w:rsidR="00195E97" w:rsidRPr="00436B0C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6B0C">
        <w:rPr>
          <w:rFonts w:ascii="Times New Roman" w:hAnsi="Times New Roman"/>
          <w:b/>
          <w:sz w:val="28"/>
          <w:szCs w:val="28"/>
        </w:rPr>
        <w:pict>
          <v:shape id="_x0000_i1039" type="#_x0000_t75" style="width:230.25pt;height:100.5pt">
            <v:imagedata r:id="rId19" o:title=""/>
          </v:shape>
        </w:pict>
      </w:r>
    </w:p>
    <w:p w:rsidR="00195E97" w:rsidRPr="006D31EA" w:rsidRDefault="00195E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195E97" w:rsidRPr="006D31EA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755"/>
    <w:rsid w:val="00000872"/>
    <w:rsid w:val="0001083F"/>
    <w:rsid w:val="00011520"/>
    <w:rsid w:val="00015F93"/>
    <w:rsid w:val="00025FF3"/>
    <w:rsid w:val="00032FCC"/>
    <w:rsid w:val="00042DE9"/>
    <w:rsid w:val="00053A02"/>
    <w:rsid w:val="00077A6A"/>
    <w:rsid w:val="000819B8"/>
    <w:rsid w:val="00084E04"/>
    <w:rsid w:val="000919CB"/>
    <w:rsid w:val="00093498"/>
    <w:rsid w:val="00095755"/>
    <w:rsid w:val="000A1899"/>
    <w:rsid w:val="000C7177"/>
    <w:rsid w:val="000E06AD"/>
    <w:rsid w:val="000E4EB2"/>
    <w:rsid w:val="000E5C53"/>
    <w:rsid w:val="00104B33"/>
    <w:rsid w:val="00105545"/>
    <w:rsid w:val="00136549"/>
    <w:rsid w:val="00171E48"/>
    <w:rsid w:val="001728D8"/>
    <w:rsid w:val="00185D6C"/>
    <w:rsid w:val="001937DB"/>
    <w:rsid w:val="00195E97"/>
    <w:rsid w:val="001A6615"/>
    <w:rsid w:val="001A6897"/>
    <w:rsid w:val="001C470B"/>
    <w:rsid w:val="001D11B2"/>
    <w:rsid w:val="001E0DFB"/>
    <w:rsid w:val="00207575"/>
    <w:rsid w:val="00216FD7"/>
    <w:rsid w:val="00222D99"/>
    <w:rsid w:val="0022500A"/>
    <w:rsid w:val="00246854"/>
    <w:rsid w:val="00275369"/>
    <w:rsid w:val="00277318"/>
    <w:rsid w:val="00280D6F"/>
    <w:rsid w:val="00281127"/>
    <w:rsid w:val="00282249"/>
    <w:rsid w:val="00284E0F"/>
    <w:rsid w:val="00295B57"/>
    <w:rsid w:val="002C3A6C"/>
    <w:rsid w:val="002C3DC7"/>
    <w:rsid w:val="002D0B0C"/>
    <w:rsid w:val="002D14FC"/>
    <w:rsid w:val="002D2FB9"/>
    <w:rsid w:val="002D7991"/>
    <w:rsid w:val="002E2EE7"/>
    <w:rsid w:val="00300ADD"/>
    <w:rsid w:val="00322BFF"/>
    <w:rsid w:val="00343018"/>
    <w:rsid w:val="0034459A"/>
    <w:rsid w:val="003454AE"/>
    <w:rsid w:val="00351315"/>
    <w:rsid w:val="003520CC"/>
    <w:rsid w:val="00354078"/>
    <w:rsid w:val="00365A36"/>
    <w:rsid w:val="00374C12"/>
    <w:rsid w:val="00375CCC"/>
    <w:rsid w:val="00386A69"/>
    <w:rsid w:val="003A01B2"/>
    <w:rsid w:val="003A08F7"/>
    <w:rsid w:val="003A2EB3"/>
    <w:rsid w:val="003A7FF7"/>
    <w:rsid w:val="003D14C3"/>
    <w:rsid w:val="0041364C"/>
    <w:rsid w:val="00422D64"/>
    <w:rsid w:val="00436B0C"/>
    <w:rsid w:val="00437B1D"/>
    <w:rsid w:val="00437E4F"/>
    <w:rsid w:val="004404D9"/>
    <w:rsid w:val="00456ED4"/>
    <w:rsid w:val="00457CEF"/>
    <w:rsid w:val="004774F6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B3910"/>
    <w:rsid w:val="004C07F0"/>
    <w:rsid w:val="004D2C8D"/>
    <w:rsid w:val="004D3231"/>
    <w:rsid w:val="004D3E14"/>
    <w:rsid w:val="004D6974"/>
    <w:rsid w:val="004E1CB2"/>
    <w:rsid w:val="004F167D"/>
    <w:rsid w:val="00501807"/>
    <w:rsid w:val="0051424D"/>
    <w:rsid w:val="00517C8B"/>
    <w:rsid w:val="00524654"/>
    <w:rsid w:val="005371C0"/>
    <w:rsid w:val="00550025"/>
    <w:rsid w:val="00550236"/>
    <w:rsid w:val="005525EC"/>
    <w:rsid w:val="005663A4"/>
    <w:rsid w:val="00566F5F"/>
    <w:rsid w:val="005772E3"/>
    <w:rsid w:val="005820AA"/>
    <w:rsid w:val="005827F9"/>
    <w:rsid w:val="005829C9"/>
    <w:rsid w:val="00584A0D"/>
    <w:rsid w:val="005920FB"/>
    <w:rsid w:val="005954E7"/>
    <w:rsid w:val="00597849"/>
    <w:rsid w:val="005A1F42"/>
    <w:rsid w:val="005B3EAA"/>
    <w:rsid w:val="005B6460"/>
    <w:rsid w:val="005C1BF4"/>
    <w:rsid w:val="005C4891"/>
    <w:rsid w:val="005D7D74"/>
    <w:rsid w:val="005E67CB"/>
    <w:rsid w:val="005F0C36"/>
    <w:rsid w:val="005F1ADC"/>
    <w:rsid w:val="00603C39"/>
    <w:rsid w:val="00603CA5"/>
    <w:rsid w:val="00616C46"/>
    <w:rsid w:val="00621310"/>
    <w:rsid w:val="00623E65"/>
    <w:rsid w:val="00631A98"/>
    <w:rsid w:val="0063499B"/>
    <w:rsid w:val="00634C42"/>
    <w:rsid w:val="00637821"/>
    <w:rsid w:val="00643D5C"/>
    <w:rsid w:val="00653819"/>
    <w:rsid w:val="00666D04"/>
    <w:rsid w:val="00675C9F"/>
    <w:rsid w:val="00676BE8"/>
    <w:rsid w:val="006C6C77"/>
    <w:rsid w:val="006D31EA"/>
    <w:rsid w:val="006E6DD0"/>
    <w:rsid w:val="006F3328"/>
    <w:rsid w:val="006F3759"/>
    <w:rsid w:val="00720492"/>
    <w:rsid w:val="00724DE8"/>
    <w:rsid w:val="00726228"/>
    <w:rsid w:val="00730E5E"/>
    <w:rsid w:val="00734C3A"/>
    <w:rsid w:val="00740CFD"/>
    <w:rsid w:val="007434F2"/>
    <w:rsid w:val="007466FA"/>
    <w:rsid w:val="007645AC"/>
    <w:rsid w:val="007B1CCA"/>
    <w:rsid w:val="007C027D"/>
    <w:rsid w:val="007D2E90"/>
    <w:rsid w:val="007E70FC"/>
    <w:rsid w:val="00812435"/>
    <w:rsid w:val="00817F39"/>
    <w:rsid w:val="00842526"/>
    <w:rsid w:val="008562A9"/>
    <w:rsid w:val="008A3ACF"/>
    <w:rsid w:val="008B0BCF"/>
    <w:rsid w:val="008D1AAE"/>
    <w:rsid w:val="008D394D"/>
    <w:rsid w:val="008D5BAE"/>
    <w:rsid w:val="008F61E9"/>
    <w:rsid w:val="00900EFD"/>
    <w:rsid w:val="009067FD"/>
    <w:rsid w:val="0090757D"/>
    <w:rsid w:val="00920F44"/>
    <w:rsid w:val="00923FD5"/>
    <w:rsid w:val="00933408"/>
    <w:rsid w:val="009367D3"/>
    <w:rsid w:val="00943B6F"/>
    <w:rsid w:val="00967026"/>
    <w:rsid w:val="009708FB"/>
    <w:rsid w:val="00970F65"/>
    <w:rsid w:val="0097373B"/>
    <w:rsid w:val="0097645D"/>
    <w:rsid w:val="00997E49"/>
    <w:rsid w:val="009A259B"/>
    <w:rsid w:val="009A34FF"/>
    <w:rsid w:val="009B68AC"/>
    <w:rsid w:val="009C117C"/>
    <w:rsid w:val="009C3509"/>
    <w:rsid w:val="009D68DF"/>
    <w:rsid w:val="009D6CAC"/>
    <w:rsid w:val="00A0304C"/>
    <w:rsid w:val="00A156F6"/>
    <w:rsid w:val="00A47E01"/>
    <w:rsid w:val="00A47FDB"/>
    <w:rsid w:val="00A559E9"/>
    <w:rsid w:val="00A6235F"/>
    <w:rsid w:val="00AA2A89"/>
    <w:rsid w:val="00AB69F9"/>
    <w:rsid w:val="00AC502F"/>
    <w:rsid w:val="00AE4F52"/>
    <w:rsid w:val="00B01684"/>
    <w:rsid w:val="00B041A4"/>
    <w:rsid w:val="00B103F1"/>
    <w:rsid w:val="00B23123"/>
    <w:rsid w:val="00B7402D"/>
    <w:rsid w:val="00B7721F"/>
    <w:rsid w:val="00B77DFD"/>
    <w:rsid w:val="00B861A3"/>
    <w:rsid w:val="00B86B5B"/>
    <w:rsid w:val="00BA395B"/>
    <w:rsid w:val="00BA5BBE"/>
    <w:rsid w:val="00BB0EEF"/>
    <w:rsid w:val="00BB3018"/>
    <w:rsid w:val="00BB770E"/>
    <w:rsid w:val="00BE258A"/>
    <w:rsid w:val="00C102EF"/>
    <w:rsid w:val="00C10B04"/>
    <w:rsid w:val="00C12263"/>
    <w:rsid w:val="00C14A2D"/>
    <w:rsid w:val="00C205BB"/>
    <w:rsid w:val="00C25AB3"/>
    <w:rsid w:val="00C529C8"/>
    <w:rsid w:val="00C66879"/>
    <w:rsid w:val="00C74F94"/>
    <w:rsid w:val="00C87C57"/>
    <w:rsid w:val="00C90DE3"/>
    <w:rsid w:val="00CA1F09"/>
    <w:rsid w:val="00CB30E2"/>
    <w:rsid w:val="00CC040E"/>
    <w:rsid w:val="00CC68AA"/>
    <w:rsid w:val="00D10A4D"/>
    <w:rsid w:val="00D12CC1"/>
    <w:rsid w:val="00D15A21"/>
    <w:rsid w:val="00D230E6"/>
    <w:rsid w:val="00D60BCC"/>
    <w:rsid w:val="00D70593"/>
    <w:rsid w:val="00D93189"/>
    <w:rsid w:val="00D938E1"/>
    <w:rsid w:val="00DA76B9"/>
    <w:rsid w:val="00DB308B"/>
    <w:rsid w:val="00DB4E94"/>
    <w:rsid w:val="00DB72A7"/>
    <w:rsid w:val="00DD5372"/>
    <w:rsid w:val="00DE1B7C"/>
    <w:rsid w:val="00DE65D3"/>
    <w:rsid w:val="00E273B5"/>
    <w:rsid w:val="00E27AB6"/>
    <w:rsid w:val="00E32D70"/>
    <w:rsid w:val="00E427F7"/>
    <w:rsid w:val="00E607D8"/>
    <w:rsid w:val="00E6302A"/>
    <w:rsid w:val="00E91714"/>
    <w:rsid w:val="00E93523"/>
    <w:rsid w:val="00E96F77"/>
    <w:rsid w:val="00EA0539"/>
    <w:rsid w:val="00EA2C2B"/>
    <w:rsid w:val="00EA3D16"/>
    <w:rsid w:val="00EB2E91"/>
    <w:rsid w:val="00ED52D6"/>
    <w:rsid w:val="00EF3DE4"/>
    <w:rsid w:val="00F25925"/>
    <w:rsid w:val="00F27282"/>
    <w:rsid w:val="00F328C2"/>
    <w:rsid w:val="00F33BAA"/>
    <w:rsid w:val="00F40D22"/>
    <w:rsid w:val="00F554BA"/>
    <w:rsid w:val="00F70474"/>
    <w:rsid w:val="00F9787E"/>
    <w:rsid w:val="00FB64E0"/>
    <w:rsid w:val="00FB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E9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95755"/>
    <w:pPr>
      <w:ind w:left="720"/>
      <w:contextualSpacing/>
    </w:pPr>
  </w:style>
  <w:style w:type="table" w:styleId="TableGrid">
    <w:name w:val="Table Grid"/>
    <w:basedOn w:val="TableNormal"/>
    <w:uiPriority w:val="99"/>
    <w:rsid w:val="000957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kitposttextroot--otcajvkitposttextrootpointermode--7jtfcvkitposttextredesignenabled--znw3jvkuisubheadhostvkuisubheadsizeycompactvkuitypographyhostvkuitypographynormalizevkuirootcomponenthost">
    <w:name w:val="vkitposttext__root--otcaj vkitposttext__rootpointermode--7jtfc vkitposttext__redesignenabled--znw3j vkuisubhead__host vkuisubhead__sizeycompact vkuitypography__host vkuitypography__normalize vkuirootcomponent__host"/>
    <w:basedOn w:val="DefaultParagraphFont"/>
    <w:uiPriority w:val="99"/>
    <w:rsid w:val="00C25AB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4</Pages>
  <Words>463</Words>
  <Characters>2640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ima</cp:lastModifiedBy>
  <cp:revision>3</cp:revision>
  <cp:lastPrinted>2025-04-10T11:21:00Z</cp:lastPrinted>
  <dcterms:created xsi:type="dcterms:W3CDTF">2026-04-06T13:07:00Z</dcterms:created>
  <dcterms:modified xsi:type="dcterms:W3CDTF">2026-04-06T14:16:00Z</dcterms:modified>
</cp:coreProperties>
</file>